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0CA" w:rsidRDefault="00565FF6">
      <w:pPr>
        <w:pStyle w:val="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2B05B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251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62" to="24970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42496;width:37630;height:6573" coordorigin="-15415" coordsize="37630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-14081,0" to="221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15415,6562" to="22214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artworked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E6980" id="Group 23" o:spid="_x0000_s1026" alt="'Of' text in artworked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JasQA&#10;AADaAAAADwAAAGRycy9kb3ducmV2LnhtbESPQWsCMRSE7wX/Q3hCb5qthaKrUWrpQhF60FqKt+fm&#10;uVndvCxJ1PXfN0Khx2FmvmFmi8424kI+1I4VPA0zEMSl0zVXCrZfxWAMIkRkjY1jUnCjAIt572GG&#10;uXZXXtNlEyuRIBxyVGBibHMpQ2nIYhi6ljh5B+ctxiR9JbXHa4LbRo6y7EVarDktGGzpzVB52pyt&#10;gmLnb2Y18t/F+2G/Ms/H8/Lzh5R67HevUxCRuvgf/mt/aAUTuF9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CWrEAAAA2gAAAA8AAAAAAAAAAAAAAAAAmAIAAGRycy9k&#10;b3ducmV2LnhtbFBLBQYAAAAABAAEAPUAAACJAw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wvnBAAAA2wAAAA8AAABkcnMvZG93bnJldi54bWxET0trAjEQvhf8D2GE3mp2W1pkNYosSC0o&#10;xcfF27AZdxc3kyWJa/rvG6HQ23x8z5kvo+nEQM63lhXkkwwEcWV1y7WC03H9MgXhA7LGzjIp+CEP&#10;y8XoaY6Ftnfe03AItUgh7AtU0ITQF1L6qiGDfmJ74sRdrDMYEnS11A7vKdx08jXLPqTBllNDgz2V&#10;DVXXw80oMLbc0tfbd8zd8FnK9/M0yt1WqedxXM1ABIrhX/zn3ug0P4fHL+k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fwvnBAAAA2wAAAA8AAAAAAAAAAAAAAAAAnwIA&#10;AGRycy9kb3ducmV2LnhtbFBLBQYAAAAABAAEAPcAAACNAwAAAAA=&#10;">
                  <v:imagedata r:id="rId10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>
        <w:t xml:space="preserve">Certificate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5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70CA" w:rsidRDefault="006370C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HGHEGo4EAAAoDQAADgAAAAAAAAAAAAAAAAA6AgAAZHJz&#10;L2Uyb0RvYy54bWxQSwECLQAUAAYACAAAACEALmzwAM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    <v:shape id="Ray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3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4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rOMAA&#10;AADaAAAADwAAAGRycy9kb3ducmV2LnhtbESPzarCMBSE9xd8h3AEd9e0ihepRvEHwYUbq+D20Bzb&#10;YnNSmmirT28E4S6HmfmGmS87U4kHNa60rCAeRiCIM6tLzhWcT7vfKQjnkTVWlknBkxwsF72fOSba&#10;tnykR+pzESDsElRQeF8nUrqsIINuaGvi4F1tY9AH2eRSN9gGuKnkKIr+pMGSw0KBNW0Kym7p3SjY&#10;xt2upcOmtpdt/Fqj1ulYe6UG/W41A+Gp8//hb3uvFUzgcyXc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MrOMAAAADaAAAADwAAAAAAAAAAAAAAAACYAgAAZHJzL2Rvd25y&#10;ZXYueG1sUEsFBgAAAAAEAAQA9QAAAIUDAAAAAA==&#10;" filled="f" strokecolor="#653a95 [3208]" strokeweight="6.5pt">
                  <v:textbox>
                    <w:txbxContent>
                      <w:p w:rsidR="006370CA" w:rsidRDefault="006370C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Participation</w:t>
      </w:r>
    </w:p>
    <w:p w:rsidR="006370CA" w:rsidRDefault="006370CA">
      <w:pPr>
        <w:pStyle w:val="Name"/>
      </w:pPr>
    </w:p>
    <w:p w:rsidR="002D238E" w:rsidRPr="002D238E" w:rsidRDefault="008968EA" w:rsidP="002D238E">
      <w:pPr>
        <w:rPr>
          <w:b/>
        </w:rPr>
      </w:pPr>
      <w:r>
        <w:t>(0.5 hours)</w:t>
      </w:r>
      <w:r w:rsidR="00BD0B8B">
        <w:rPr>
          <w:b/>
        </w:rPr>
        <w:t xml:space="preserve"> </w:t>
      </w:r>
      <w:r w:rsidR="00143398">
        <w:rPr>
          <w:b/>
        </w:rPr>
        <w:t xml:space="preserve">Professional Development </w:t>
      </w:r>
    </w:p>
    <w:p w:rsidR="006370CA" w:rsidRDefault="008968EA">
      <w:pPr>
        <w:pStyle w:val="Organization"/>
        <w:spacing w:after="0"/>
        <w:rPr>
          <w:sz w:val="40"/>
          <w:szCs w:val="40"/>
        </w:rPr>
      </w:pPr>
      <w:r w:rsidRPr="008968EA">
        <w:rPr>
          <w:sz w:val="40"/>
          <w:szCs w:val="40"/>
        </w:rPr>
        <w:t>Peppermint stick children’s center</w:t>
      </w:r>
    </w:p>
    <w:p w:rsidR="008968EA" w:rsidRPr="008968EA" w:rsidRDefault="008968EA" w:rsidP="008968EA">
      <w:pPr>
        <w:pStyle w:val="Organization"/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orientation/ Training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6370CA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4C2EE6A4753A45058524FD17DF04D7A8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6370CA" w:rsidRDefault="00565FF6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14" name="Group 14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15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16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5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7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8" name="Star icon" descr="Star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414311"/>
                                      <a:ext cx="1123950" cy="1066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7260988B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    <v:group id="Seal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<v:shape id="Seal Shape" o:spid="_x0000_s1028" alt="Award seal shape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n1sQA&#10;AADbAAAADwAAAGRycy9kb3ducmV2LnhtbERP32vCMBB+F/Y/hBvsZWg6x2RUozhF2Jggq4I+Hs3Z&#10;VptLTaJ2//0yEHy7j+/njSatqcWFnK8sK3jpJSCIc6srLhRs1ovuOwgfkDXWlknBL3mYjB86I0y1&#10;vfIPXbJQiBjCPkUFZQhNKqXPSzLoe7YhjtzeOoMhQldI7fAaw00t+0kykAYrjg0lNjQrKT9mZ6Ng&#10;/vZ8OO/2X9vXb/cxX+jD6tRfSqWeHtvpEESgNtzFN/enjvMH8P9LPEC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Z9bEAAAA2w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vmPAAAAA2wAAAA8AAABkcnMvZG93bnJldi54bWxET91qwjAUvh/4DuEI3mkyQd06o0hRVERh&#10;ugc4NGdtWXNSmmjr2xtB2N35+H7PfNnZStyo8aVjDe8jBYI4c6bkXMPPZTP8AOEDssHKMWm4k4fl&#10;ovc2x8S4lr/pdg65iCHsE9RQhFAnUvqsIIt+5GriyP26xmKIsMmlabCN4baSY6Wm0mLJsaHAmtKC&#10;sr/z1WrY0mV9Os7U/bCf5AE/VdrWPtV60O9WXyACdeFf/HLvTJw/g+cv8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O+Y8AAAADbAAAADwAAAAAAAAAAAAAAAACfAgAA&#10;ZHJzL2Rvd25yZXYueG1sUEsFBgAAAAAEAAQA9wAAAIwDAAAAAA==&#10;">
                              <v:imagedata r:id="rId17" o:title="Award seal texture" croptop="-2164f" cropleft="19433f" cropright="-949f"/>
                              <v:path arrowok="t"/>
                            </v:shape>
                          </v:group>
                          <v:shape id="Star icon" o:spid="_x0000_s1030" type="#_x0000_t75" alt="Star icon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d6zDAAAA2wAAAA8AAABkcnMvZG93bnJldi54bWxEj0FvwjAMhe+T9h8iT+I2kjGJoUJADGka&#10;HDhQ+AFWY9qKxqmarBR+PT4g7WbrPb/3ebEafKN66mId2MLH2IAiLoKrubRwOv68z0DFhOywCUwW&#10;bhRhtXx9WWDmwpUP1OepVBLCMUMLVUptpnUsKvIYx6ElFu0cOo9J1q7UrsOrhPtGT4yZao81S0OF&#10;LW0qKi75n7fQ73P6/P4y+ckw3Qsqd8PvsbV29Das56ASDenf/LzeOsEXWPlFBt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R3rMMAAADbAAAADwAAAAAAAAAAAAAAAACf&#10;AgAAZHJzL2Rvd25yZXYueG1sUEsFBgAAAAAEAAQA9wAAAI8DAAAAAA==&#10;">
                            <v:imagedata r:id="rId18" o:title="Star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6370CA" w:rsidRDefault="006370CA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6370CA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6370CA" w:rsidRDefault="00565FF6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tc>
                <w:tcPr>
                  <w:tcW w:w="6192" w:type="dxa"/>
                  <w:vAlign w:val="bottom"/>
                </w:tcPr>
                <w:p w:rsidR="006370CA" w:rsidRDefault="008968EA" w:rsidP="008968EA">
                  <w:pPr>
                    <w:pStyle w:val="Signature"/>
                    <w:jc w:val="center"/>
                  </w:pPr>
                  <w:r>
                    <w:t xml:space="preserve">Peppermint Stick Children’s Center </w:t>
                  </w:r>
                </w:p>
              </w:tc>
            </w:tr>
            <w:tr w:rsidR="006370CA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6370CA" w:rsidRDefault="008968EA">
                  <w:pPr>
                    <w:pStyle w:val="SigHeading"/>
                    <w:spacing w:line="240" w:lineRule="auto"/>
                    <w:jc w:val="center"/>
                  </w:pPr>
                  <w:r>
                    <w:t xml:space="preserve">Director </w:t>
                  </w:r>
                  <w:r w:rsidR="00D65F33">
                    <w:t>Signature</w:t>
                  </w:r>
                  <w:bookmarkStart w:id="0" w:name="_GoBack"/>
                  <w:bookmarkEnd w:id="0"/>
                  <w:r>
                    <w:t xml:space="preserve">: </w:t>
                  </w:r>
                </w:p>
              </w:tc>
              <w:tc>
                <w:tcPr>
                  <w:tcW w:w="6192" w:type="dxa"/>
                  <w:vAlign w:val="bottom"/>
                </w:tcPr>
                <w:p w:rsidR="006370CA" w:rsidRPr="008968EA" w:rsidRDefault="008968EA" w:rsidP="008968EA">
                  <w:pPr>
                    <w:pStyle w:val="Signature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                                       </w:t>
                  </w:r>
                  <w:r w:rsidRPr="008968EA">
                    <w:rPr>
                      <w:rFonts w:asciiTheme="minorHAnsi" w:hAnsiTheme="minorHAnsi"/>
                    </w:rPr>
                    <w:t>D</w:t>
                  </w:r>
                  <w:r>
                    <w:rPr>
                      <w:rFonts w:asciiTheme="minorHAnsi" w:hAnsiTheme="minorHAnsi"/>
                    </w:rPr>
                    <w:t>ATE:</w:t>
                  </w:r>
                  <w:r w:rsidRPr="008968EA">
                    <w:rPr>
                      <w:rFonts w:asciiTheme="minorHAnsi" w:hAnsiTheme="minorHAnsi"/>
                    </w:rPr>
                    <w:t xml:space="preserve"> </w:t>
                  </w:r>
                </w:p>
              </w:tc>
            </w:tr>
          </w:tbl>
          <w:p w:rsidR="006370CA" w:rsidRDefault="006370CA">
            <w:pPr>
              <w:spacing w:after="0" w:line="240" w:lineRule="auto"/>
            </w:pPr>
          </w:p>
        </w:tc>
      </w:tr>
    </w:tbl>
    <w:p w:rsidR="006370CA" w:rsidRDefault="006370CA">
      <w:pPr>
        <w:spacing w:after="0" w:line="200" w:lineRule="exact"/>
      </w:pPr>
    </w:p>
    <w:sectPr w:rsidR="006370CA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864" w:rsidRDefault="00EA7864">
      <w:pPr>
        <w:spacing w:after="0" w:line="240" w:lineRule="auto"/>
      </w:pPr>
      <w:r>
        <w:separator/>
      </w:r>
    </w:p>
  </w:endnote>
  <w:endnote w:type="continuationSeparator" w:id="0">
    <w:p w:rsidR="00EA7864" w:rsidRDefault="00EA7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864" w:rsidRDefault="00EA7864">
      <w:pPr>
        <w:spacing w:after="0" w:line="240" w:lineRule="auto"/>
      </w:pPr>
      <w:r>
        <w:separator/>
      </w:r>
    </w:p>
  </w:footnote>
  <w:footnote w:type="continuationSeparator" w:id="0">
    <w:p w:rsidR="00EA7864" w:rsidRDefault="00EA7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8EA"/>
    <w:rsid w:val="00082299"/>
    <w:rsid w:val="000831BC"/>
    <w:rsid w:val="00143398"/>
    <w:rsid w:val="0025423F"/>
    <w:rsid w:val="002D238E"/>
    <w:rsid w:val="00337AB6"/>
    <w:rsid w:val="00412681"/>
    <w:rsid w:val="004E0C6A"/>
    <w:rsid w:val="00565FF6"/>
    <w:rsid w:val="006370CA"/>
    <w:rsid w:val="006625FB"/>
    <w:rsid w:val="008968EA"/>
    <w:rsid w:val="00A73565"/>
    <w:rsid w:val="00A759EA"/>
    <w:rsid w:val="00AB314B"/>
    <w:rsid w:val="00B01F70"/>
    <w:rsid w:val="00B25A60"/>
    <w:rsid w:val="00BD0B8B"/>
    <w:rsid w:val="00BF068A"/>
    <w:rsid w:val="00D65F33"/>
    <w:rsid w:val="00EA7864"/>
    <w:rsid w:val="00F4756E"/>
    <w:rsid w:val="00F7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3A09F3-85EF-4985-9475-3E4543DF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C2EE6A4753A45058524FD17DF04D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749FA-3F8E-4F0B-97A2-EB427799BBDC}"/>
      </w:docPartPr>
      <w:docPartBody>
        <w:p w:rsidR="007A1B7A" w:rsidRDefault="005E3447">
          <w:pPr>
            <w:pStyle w:val="4C2EE6A4753A45058524FD17DF04D7A8"/>
          </w:pPr>
          <w:r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447"/>
    <w:rsid w:val="005E3447"/>
    <w:rsid w:val="007A1B7A"/>
    <w:rsid w:val="00C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880F70AC014F2AB41ECD0A83E3EF1D">
    <w:name w:val="E8880F70AC014F2AB41ECD0A83E3EF1D"/>
  </w:style>
  <w:style w:type="paragraph" w:customStyle="1" w:styleId="3E7BEC1EE8E04E53A681CF8526CE8CE8">
    <w:name w:val="3E7BEC1EE8E04E53A681CF8526CE8CE8"/>
  </w:style>
  <w:style w:type="paragraph" w:customStyle="1" w:styleId="391A95DAFBC94DD1AE0EF91FBCF41CF3">
    <w:name w:val="391A95DAFBC94DD1AE0EF91FBCF41CF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C2EE6A4753A45058524FD17DF04D7A8">
    <w:name w:val="4C2EE6A4753A45058524FD17DF04D7A8"/>
  </w:style>
  <w:style w:type="paragraph" w:customStyle="1" w:styleId="604FA8DFE4D94FBD9D71A054ABDACC0E">
    <w:name w:val="604FA8DFE4D94FBD9D71A054ABDACC0E"/>
  </w:style>
  <w:style w:type="paragraph" w:customStyle="1" w:styleId="4818519EBE464FC898A4A7D7A02D054C">
    <w:name w:val="4818519EBE464FC898A4A7D7A02D05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6A60D6-06ED-44D7-971A-758DF055D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</dc:creator>
  <cp:keywords/>
  <cp:lastModifiedBy>Jessica</cp:lastModifiedBy>
  <cp:revision>3</cp:revision>
  <dcterms:created xsi:type="dcterms:W3CDTF">2016-01-08T20:18:00Z</dcterms:created>
  <dcterms:modified xsi:type="dcterms:W3CDTF">2016-02-01T16:47:00Z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